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93E" w:rsidRDefault="00373577" w:rsidP="00C22C70">
      <w:pPr>
        <w:tabs>
          <w:tab w:val="left" w:pos="1440"/>
        </w:tabs>
        <w:jc w:val="center"/>
        <w:rPr>
          <w:rFonts w:ascii="Bodoni MT Black" w:hAnsi="Bodoni MT Black" w:cs="Aharoni"/>
          <w:b/>
          <w:sz w:val="40"/>
          <w:szCs w:val="40"/>
        </w:rPr>
      </w:pPr>
      <w:r w:rsidRPr="0058437D">
        <w:rPr>
          <w:rFonts w:ascii="Bodoni MT Black" w:hAnsi="Bodoni MT Black" w:cs="Aharoni"/>
          <w:b/>
          <w:sz w:val="40"/>
          <w:szCs w:val="40"/>
        </w:rPr>
        <w:t xml:space="preserve">Schnathorster </w:t>
      </w:r>
      <w:proofErr w:type="spellStart"/>
      <w:r w:rsidRPr="0058437D">
        <w:rPr>
          <w:rFonts w:ascii="Bodoni MT Black" w:hAnsi="Bodoni MT Black" w:cs="Aharoni"/>
          <w:b/>
          <w:sz w:val="40"/>
          <w:szCs w:val="40"/>
        </w:rPr>
        <w:t>Bouleturnier</w:t>
      </w:r>
      <w:proofErr w:type="spellEnd"/>
      <w:r w:rsidRPr="0058437D">
        <w:rPr>
          <w:rFonts w:ascii="Bodoni MT Black" w:hAnsi="Bodoni MT Black" w:cs="Aharoni"/>
          <w:b/>
          <w:sz w:val="40"/>
          <w:szCs w:val="40"/>
        </w:rPr>
        <w:t xml:space="preserve"> für </w:t>
      </w:r>
      <w:r w:rsidR="0058437D" w:rsidRPr="0058437D">
        <w:rPr>
          <w:rFonts w:ascii="Bodoni MT Black" w:hAnsi="Bodoni MT Black" w:cs="Aharoni"/>
          <w:b/>
          <w:sz w:val="40"/>
          <w:szCs w:val="40"/>
        </w:rPr>
        <w:t>Jedermann</w:t>
      </w:r>
    </w:p>
    <w:p w:rsidR="0058437D" w:rsidRDefault="0058437D" w:rsidP="00C22C70">
      <w:pPr>
        <w:tabs>
          <w:tab w:val="left" w:pos="1440"/>
        </w:tabs>
        <w:jc w:val="center"/>
        <w:rPr>
          <w:rFonts w:ascii="Bodoni MT Black" w:hAnsi="Bodoni MT Black" w:cs="Aharoni"/>
          <w:b/>
          <w:sz w:val="40"/>
          <w:szCs w:val="40"/>
        </w:rPr>
      </w:pPr>
      <w:r>
        <w:rPr>
          <w:rFonts w:ascii="Bodoni MT Black" w:hAnsi="Bodoni MT Black" w:cs="Aharoni"/>
          <w:b/>
          <w:sz w:val="40"/>
          <w:szCs w:val="40"/>
        </w:rPr>
        <w:t>Zum Spaß für Anfänger, Neugierige, Interessierte, Hobbyspieler</w:t>
      </w:r>
    </w:p>
    <w:p w:rsidR="0058437D" w:rsidRPr="0058437D" w:rsidRDefault="0058437D" w:rsidP="00C22C70">
      <w:pPr>
        <w:tabs>
          <w:tab w:val="left" w:pos="1440"/>
        </w:tabs>
        <w:jc w:val="center"/>
        <w:rPr>
          <w:rFonts w:ascii="Bodoni MT Black" w:hAnsi="Bodoni MT Black" w:cs="Aharoni"/>
          <w:b/>
          <w:sz w:val="40"/>
          <w:szCs w:val="40"/>
        </w:rPr>
      </w:pPr>
    </w:p>
    <w:p w:rsidR="00373577" w:rsidRPr="0058437D" w:rsidRDefault="00373577" w:rsidP="00C22C70">
      <w:pPr>
        <w:tabs>
          <w:tab w:val="left" w:pos="1440"/>
        </w:tabs>
        <w:jc w:val="center"/>
        <w:rPr>
          <w:rFonts w:ascii="Bodoni MT Black" w:hAnsi="Bodoni MT Black" w:cs="Aharoni"/>
          <w:b/>
          <w:sz w:val="40"/>
          <w:szCs w:val="40"/>
        </w:rPr>
      </w:pPr>
      <w:r w:rsidRPr="0058437D">
        <w:rPr>
          <w:rFonts w:ascii="Bodoni MT Black" w:hAnsi="Bodoni MT Black" w:cs="Aharoni"/>
          <w:b/>
          <w:sz w:val="40"/>
          <w:szCs w:val="40"/>
        </w:rPr>
        <w:t>„Herbst- Double</w:t>
      </w:r>
      <w:r w:rsidR="00C22C70" w:rsidRPr="0058437D">
        <w:rPr>
          <w:rFonts w:ascii="Bodoni MT Black" w:hAnsi="Bodoni MT Black" w:cs="Aharoni"/>
          <w:b/>
          <w:sz w:val="40"/>
          <w:szCs w:val="40"/>
        </w:rPr>
        <w:t>tte</w:t>
      </w:r>
      <w:r w:rsidRPr="0058437D">
        <w:rPr>
          <w:rFonts w:ascii="Bodoni MT Black" w:hAnsi="Bodoni MT Black" w:cs="Aharoni"/>
          <w:b/>
          <w:sz w:val="40"/>
          <w:szCs w:val="40"/>
        </w:rPr>
        <w:t>“</w:t>
      </w:r>
    </w:p>
    <w:p w:rsidR="00681934" w:rsidRPr="00681934" w:rsidRDefault="00681934">
      <w:pPr>
        <w:tabs>
          <w:tab w:val="left" w:pos="1440"/>
        </w:tabs>
        <w:rPr>
          <w:rFonts w:ascii="Bradley Hand ITC" w:hAnsi="Bradley Hand ITC"/>
          <w:b/>
          <w:sz w:val="40"/>
          <w:szCs w:val="40"/>
        </w:rPr>
      </w:pPr>
    </w:p>
    <w:p w:rsidR="00373577" w:rsidRPr="0058437D" w:rsidRDefault="00373577">
      <w:pPr>
        <w:tabs>
          <w:tab w:val="left" w:pos="1440"/>
        </w:tabs>
        <w:rPr>
          <w:b/>
        </w:rPr>
      </w:pPr>
      <w:r w:rsidRPr="0058437D">
        <w:rPr>
          <w:b/>
        </w:rPr>
        <w:t>Freitag, 11. Oktober 2013 um 1</w:t>
      </w:r>
      <w:r w:rsidR="0058437D" w:rsidRPr="0058437D">
        <w:rPr>
          <w:b/>
        </w:rPr>
        <w:t>7.30</w:t>
      </w:r>
      <w:r w:rsidRPr="0058437D">
        <w:rPr>
          <w:b/>
        </w:rPr>
        <w:t xml:space="preserve"> Uhr</w:t>
      </w:r>
    </w:p>
    <w:p w:rsidR="00373577" w:rsidRPr="0058437D" w:rsidRDefault="00373577">
      <w:pPr>
        <w:tabs>
          <w:tab w:val="left" w:pos="1440"/>
        </w:tabs>
        <w:rPr>
          <w:b/>
        </w:rPr>
      </w:pPr>
      <w:proofErr w:type="spellStart"/>
      <w:r w:rsidRPr="0058437D">
        <w:rPr>
          <w:b/>
        </w:rPr>
        <w:t>Boulodrom</w:t>
      </w:r>
      <w:proofErr w:type="spellEnd"/>
      <w:r w:rsidRPr="0058437D">
        <w:rPr>
          <w:b/>
        </w:rPr>
        <w:t>:</w:t>
      </w:r>
      <w:r w:rsidR="0058437D">
        <w:rPr>
          <w:b/>
        </w:rPr>
        <w:tab/>
      </w:r>
      <w:r w:rsidRPr="0058437D">
        <w:rPr>
          <w:b/>
        </w:rPr>
        <w:t>Aschenplatz  - Sportanlage mit Flutlicht</w:t>
      </w:r>
      <w:r w:rsidR="00C22C70" w:rsidRPr="0058437D">
        <w:rPr>
          <w:b/>
        </w:rPr>
        <w:t xml:space="preserve"> am DGH</w:t>
      </w:r>
    </w:p>
    <w:p w:rsidR="00C22C70" w:rsidRPr="0058437D" w:rsidRDefault="0058437D">
      <w:pPr>
        <w:tabs>
          <w:tab w:val="left" w:pos="1440"/>
        </w:tabs>
        <w:rPr>
          <w:b/>
        </w:rPr>
      </w:pPr>
      <w:r>
        <w:rPr>
          <w:b/>
        </w:rPr>
        <w:tab/>
      </w:r>
      <w:r w:rsidR="00C22C70" w:rsidRPr="0058437D">
        <w:rPr>
          <w:b/>
        </w:rPr>
        <w:t>32609 Hüllhorst-Schnathorst, Am Bahnhof</w:t>
      </w:r>
    </w:p>
    <w:p w:rsidR="00373577" w:rsidRDefault="00373577">
      <w:pPr>
        <w:tabs>
          <w:tab w:val="left" w:pos="1440"/>
        </w:tabs>
      </w:pPr>
    </w:p>
    <w:p w:rsidR="00373577" w:rsidRDefault="00373577">
      <w:pPr>
        <w:tabs>
          <w:tab w:val="left" w:pos="1440"/>
        </w:tabs>
      </w:pPr>
      <w:r>
        <w:t>Double</w:t>
      </w:r>
      <w:r w:rsidR="00B03B76">
        <w:t>tte</w:t>
      </w:r>
      <w:r>
        <w:t>:</w:t>
      </w:r>
      <w:r w:rsidR="0058437D">
        <w:tab/>
      </w:r>
      <w:r>
        <w:t xml:space="preserve">Es spielen jeweils 2 </w:t>
      </w:r>
      <w:proofErr w:type="spellStart"/>
      <w:r>
        <w:t>SpielerInnen</w:t>
      </w:r>
      <w:proofErr w:type="spellEnd"/>
      <w:r>
        <w:t xml:space="preserve"> mit je 3 Kugeln gegeneinander.</w:t>
      </w:r>
    </w:p>
    <w:p w:rsidR="00B03B76" w:rsidRDefault="0058437D" w:rsidP="0058437D">
      <w:pPr>
        <w:tabs>
          <w:tab w:val="left" w:pos="1440"/>
        </w:tabs>
        <w:ind w:left="1416"/>
      </w:pPr>
      <w:r>
        <w:tab/>
      </w:r>
      <w:r w:rsidR="00373577">
        <w:t xml:space="preserve">Auslosung der Spielpaarungen vor jeder </w:t>
      </w:r>
      <w:proofErr w:type="gramStart"/>
      <w:r w:rsidR="00373577">
        <w:t>Partie :</w:t>
      </w:r>
      <w:proofErr w:type="gramEnd"/>
      <w:r w:rsidR="00B03B76">
        <w:t xml:space="preserve"> 3-4</w:t>
      </w:r>
      <w:r w:rsidR="00373577">
        <w:t xml:space="preserve"> </w:t>
      </w:r>
      <w:r w:rsidR="00B03B76">
        <w:t>Spiele</w:t>
      </w:r>
      <w:r w:rsidR="00373577">
        <w:t xml:space="preserve"> mit je </w:t>
      </w:r>
      <w:r w:rsidR="00B03B76">
        <w:t>60 Minuten</w:t>
      </w:r>
      <w:r w:rsidR="00B8648B">
        <w:t xml:space="preserve"> Zeitlimit</w:t>
      </w:r>
    </w:p>
    <w:p w:rsidR="00373577" w:rsidRDefault="00373577">
      <w:pPr>
        <w:tabs>
          <w:tab w:val="left" w:pos="1440"/>
        </w:tabs>
      </w:pPr>
      <w:r>
        <w:t xml:space="preserve">Wertung: </w:t>
      </w:r>
      <w:r w:rsidR="0058437D">
        <w:tab/>
      </w:r>
      <w:r>
        <w:t xml:space="preserve">Einzelwertung </w:t>
      </w:r>
    </w:p>
    <w:p w:rsidR="00373577" w:rsidRDefault="00373577">
      <w:pPr>
        <w:tabs>
          <w:tab w:val="left" w:pos="1440"/>
        </w:tabs>
      </w:pPr>
      <w:r>
        <w:t xml:space="preserve">Anmeldung: </w:t>
      </w:r>
      <w:r w:rsidR="0058437D">
        <w:tab/>
        <w:t>M</w:t>
      </w:r>
      <w:r>
        <w:t>öglichst sofort, Anmeldeschluss: 1</w:t>
      </w:r>
      <w:r w:rsidR="00B03B76">
        <w:t>/2</w:t>
      </w:r>
      <w:r>
        <w:t xml:space="preserve"> Stunde vor Beginn</w:t>
      </w:r>
    </w:p>
    <w:p w:rsidR="007F5769" w:rsidRDefault="00373577">
      <w:pPr>
        <w:tabs>
          <w:tab w:val="left" w:pos="1440"/>
        </w:tabs>
      </w:pPr>
      <w:r>
        <w:t xml:space="preserve">Startgeld: </w:t>
      </w:r>
      <w:r w:rsidR="0058437D">
        <w:tab/>
      </w:r>
      <w:r>
        <w:t>2 €</w:t>
      </w:r>
      <w:r w:rsidR="007F5769">
        <w:t>,</w:t>
      </w:r>
    </w:p>
    <w:p w:rsidR="00373577" w:rsidRDefault="0097681B">
      <w:pPr>
        <w:tabs>
          <w:tab w:val="left" w:pos="1440"/>
        </w:tabs>
      </w:pPr>
      <w:r>
        <w:tab/>
      </w:r>
      <w:r w:rsidR="00373577">
        <w:t>Sachpreise</w:t>
      </w:r>
      <w:r w:rsidR="00B03B76">
        <w:t xml:space="preserve"> für die ersten 5 </w:t>
      </w:r>
      <w:proofErr w:type="spellStart"/>
      <w:r w:rsidR="00B03B76">
        <w:t>Placierungen</w:t>
      </w:r>
      <w:proofErr w:type="spellEnd"/>
    </w:p>
    <w:p w:rsidR="0097681B" w:rsidRDefault="0097681B">
      <w:pPr>
        <w:tabs>
          <w:tab w:val="left" w:pos="1440"/>
        </w:tabs>
      </w:pPr>
    </w:p>
    <w:p w:rsidR="003E2DE5" w:rsidRDefault="003E2DE5">
      <w:pPr>
        <w:tabs>
          <w:tab w:val="left" w:pos="1440"/>
        </w:tabs>
      </w:pPr>
      <w:r>
        <w:t>Kugeln können gestellt werden</w:t>
      </w:r>
    </w:p>
    <w:p w:rsidR="00373577" w:rsidRDefault="00373577">
      <w:pPr>
        <w:tabs>
          <w:tab w:val="left" w:pos="1440"/>
        </w:tabs>
      </w:pPr>
    </w:p>
    <w:p w:rsidR="00373577" w:rsidRDefault="00681934">
      <w:pPr>
        <w:tabs>
          <w:tab w:val="left" w:pos="1440"/>
        </w:tabs>
      </w:pPr>
      <w:r>
        <w:t>Für  Imbiss und Getränke ist gesorgt!</w:t>
      </w:r>
    </w:p>
    <w:p w:rsidR="003E2DE5" w:rsidRDefault="003E2DE5">
      <w:pPr>
        <w:tabs>
          <w:tab w:val="left" w:pos="1440"/>
        </w:tabs>
      </w:pPr>
    </w:p>
    <w:p w:rsidR="003E2DE5" w:rsidRDefault="003E2DE5">
      <w:pPr>
        <w:tabs>
          <w:tab w:val="left" w:pos="1440"/>
        </w:tabs>
      </w:pPr>
      <w:r>
        <w:t>Infos und Anmeldung:</w:t>
      </w:r>
      <w:r>
        <w:tab/>
        <w:t>Günter Hus</w:t>
      </w:r>
      <w:r>
        <w:tab/>
      </w:r>
      <w:r>
        <w:tab/>
      </w:r>
      <w:r>
        <w:tab/>
        <w:t>05744-2661</w:t>
      </w:r>
    </w:p>
    <w:p w:rsidR="003E2DE5" w:rsidRDefault="003E2DE5">
      <w:pPr>
        <w:tabs>
          <w:tab w:val="left" w:pos="144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hyperlink r:id="rId7" w:history="1">
        <w:r w:rsidR="0058437D" w:rsidRPr="008B70C0">
          <w:rPr>
            <w:rStyle w:val="Hyperlink"/>
          </w:rPr>
          <w:t>guenter-hus@web.de</w:t>
        </w:r>
      </w:hyperlink>
    </w:p>
    <w:p w:rsidR="0060737D" w:rsidRDefault="0060737D">
      <w:pPr>
        <w:tabs>
          <w:tab w:val="left" w:pos="1440"/>
        </w:tabs>
      </w:pPr>
    </w:p>
    <w:p w:rsidR="003E2DE5" w:rsidRPr="0058437D" w:rsidRDefault="003E2DE5">
      <w:pPr>
        <w:tabs>
          <w:tab w:val="left" w:pos="1440"/>
        </w:tabs>
      </w:pPr>
      <w:r>
        <w:tab/>
      </w:r>
      <w:r>
        <w:tab/>
      </w:r>
      <w:r>
        <w:tab/>
      </w:r>
      <w:r w:rsidRPr="0058437D">
        <w:t>Achim Pilz-</w:t>
      </w:r>
      <w:proofErr w:type="spellStart"/>
      <w:r w:rsidRPr="0058437D">
        <w:t>Hemmeke</w:t>
      </w:r>
      <w:proofErr w:type="spellEnd"/>
      <w:r w:rsidRPr="0058437D">
        <w:tab/>
        <w:t>05732-6819959</w:t>
      </w:r>
    </w:p>
    <w:p w:rsidR="003E2DE5" w:rsidRDefault="003E2DE5">
      <w:pPr>
        <w:tabs>
          <w:tab w:val="left" w:pos="1440"/>
        </w:tabs>
        <w:rPr>
          <w:rStyle w:val="Hyperlink"/>
          <w:lang w:val="en-US"/>
        </w:rPr>
      </w:pPr>
      <w:r w:rsidRPr="0058437D">
        <w:tab/>
      </w:r>
      <w:r w:rsidRPr="0058437D">
        <w:tab/>
      </w:r>
      <w:r w:rsidRPr="0058437D">
        <w:tab/>
      </w:r>
      <w:r w:rsidRPr="0058437D">
        <w:tab/>
      </w:r>
      <w:r w:rsidRPr="0058437D">
        <w:tab/>
      </w:r>
      <w:r w:rsidRPr="0058437D">
        <w:tab/>
      </w:r>
      <w:r w:rsidRPr="0058437D">
        <w:tab/>
      </w:r>
      <w:hyperlink r:id="rId8" w:history="1">
        <w:r w:rsidR="0060737D" w:rsidRPr="000564B7">
          <w:rPr>
            <w:rStyle w:val="Hyperlink"/>
            <w:lang w:val="en-US"/>
          </w:rPr>
          <w:t>achim@pilz-hemmeke.de</w:t>
        </w:r>
      </w:hyperlink>
    </w:p>
    <w:p w:rsidR="0097681B" w:rsidRDefault="0097681B">
      <w:pPr>
        <w:tabs>
          <w:tab w:val="left" w:pos="1440"/>
        </w:tabs>
        <w:rPr>
          <w:lang w:val="en-US"/>
        </w:rPr>
      </w:pPr>
    </w:p>
    <w:p w:rsidR="003E2DE5" w:rsidRPr="003E2DE5" w:rsidRDefault="0097681B" w:rsidP="003E2DE5">
      <w:pPr>
        <w:tabs>
          <w:tab w:val="left" w:pos="1440"/>
        </w:tabs>
        <w:jc w:val="center"/>
        <w:rPr>
          <w:lang w:val="en-US"/>
        </w:rPr>
      </w:pPr>
      <w:r>
        <w:rPr>
          <w:lang w:val="en-US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5pt;height:125.5pt" o:ole="">
            <v:imagedata r:id="rId9" o:title=""/>
          </v:shape>
          <o:OLEObject Type="Embed" ProgID="AcroExch.Document.7" ShapeID="_x0000_i1025" DrawAspect="Content" ObjectID="_1439617412" r:id="rId10"/>
        </w:object>
      </w:r>
    </w:p>
    <w:sectPr w:rsidR="003E2DE5" w:rsidRPr="003E2DE5">
      <w:headerReference w:type="default" r:id="rId11"/>
      <w:pgSz w:w="11906" w:h="16838"/>
      <w:pgMar w:top="408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00AC" w:rsidRDefault="00F200AC">
      <w:r>
        <w:separator/>
      </w:r>
    </w:p>
  </w:endnote>
  <w:endnote w:type="continuationSeparator" w:id="0">
    <w:p w:rsidR="00F200AC" w:rsidRDefault="00F20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00AC" w:rsidRDefault="00F200AC">
      <w:r>
        <w:separator/>
      </w:r>
    </w:p>
  </w:footnote>
  <w:footnote w:type="continuationSeparator" w:id="0">
    <w:p w:rsidR="00F200AC" w:rsidRDefault="00F200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680E" w:rsidRDefault="00F200AC">
    <w:pPr>
      <w:pStyle w:val="Kopfzeile"/>
    </w:pPr>
    <w:r>
      <w:rPr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.3pt;width:453.3pt;height:159.15pt;z-index:251657728;visibility:visible;mso-wrap-edited:f;mso-position-horizontal:center">
          <v:imagedata r:id="rId1" o:title="" cropbottom="30757f"/>
        </v:shape>
        <o:OLEObject Type="Embed" ProgID="Word.Picture.8" ShapeID="_x0000_s2050" DrawAspect="Content" ObjectID="_1439617413" r:id="rId2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577"/>
    <w:rsid w:val="00067D1C"/>
    <w:rsid w:val="000F618C"/>
    <w:rsid w:val="00110CA0"/>
    <w:rsid w:val="00133D5D"/>
    <w:rsid w:val="002D46E6"/>
    <w:rsid w:val="002F0316"/>
    <w:rsid w:val="002F37D6"/>
    <w:rsid w:val="00373577"/>
    <w:rsid w:val="003E2DE5"/>
    <w:rsid w:val="0044693E"/>
    <w:rsid w:val="0058437D"/>
    <w:rsid w:val="0060737D"/>
    <w:rsid w:val="00681934"/>
    <w:rsid w:val="007F5769"/>
    <w:rsid w:val="00951B25"/>
    <w:rsid w:val="0097681B"/>
    <w:rsid w:val="009D4EE7"/>
    <w:rsid w:val="00B03B76"/>
    <w:rsid w:val="00B8648B"/>
    <w:rsid w:val="00BC5338"/>
    <w:rsid w:val="00BC680E"/>
    <w:rsid w:val="00C22C70"/>
    <w:rsid w:val="00F20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6073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6073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him@pilz-hemmeke.de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guenter-hus@web.de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&#252;nter%20Hus\AppData\Roaming\Microsoft\Templates\Aktionsbogen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Aktionsbogen</Template>
  <TotalTime>0</TotalTime>
  <Pages>1</Pages>
  <Words>124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Günter Hus</dc:creator>
  <cp:lastModifiedBy>Günter Hus</cp:lastModifiedBy>
  <cp:revision>2</cp:revision>
  <cp:lastPrinted>2013-09-02T06:56:00Z</cp:lastPrinted>
  <dcterms:created xsi:type="dcterms:W3CDTF">2013-08-15T06:48:00Z</dcterms:created>
  <dcterms:modified xsi:type="dcterms:W3CDTF">2013-08-15T06:48:00Z</dcterms:modified>
</cp:coreProperties>
</file>